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0EF" w:rsidRDefault="006410EF">
      <w:r w:rsidRPr="003B146A">
        <w:rPr>
          <w:rFonts w:ascii="Times New Roman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914400" y="990600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604412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6" b="40862"/>
                    <a:stretch/>
                  </pic:blipFill>
                  <pic:spPr bwMode="auto">
                    <a:xfrm>
                      <a:off x="0" y="0"/>
                      <a:ext cx="1685925" cy="60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10EF" w:rsidRDefault="006410EF" w:rsidP="006410EF">
      <w:pPr>
        <w:tabs>
          <w:tab w:val="left" w:pos="7605"/>
        </w:tabs>
      </w:pPr>
      <w:r>
        <w:tab/>
        <w:t xml:space="preserve">                                               Date:… /…/…….</w:t>
      </w:r>
      <w:r>
        <w:br w:type="textWrapping" w:clear="all"/>
      </w:r>
    </w:p>
    <w:p w:rsidR="006410EF" w:rsidRDefault="006410EF" w:rsidP="006410EF">
      <w:r>
        <w:t>Tunisian-Chinese company with commer</w:t>
      </w:r>
      <w:r>
        <w:t>cial services</w:t>
      </w:r>
      <w:r w:rsidRPr="003B146A">
        <w:br/>
        <w:t>Phone: +8618629663361</w:t>
      </w:r>
      <w:r>
        <w:t>/+8618146701336</w:t>
      </w:r>
      <w:r w:rsidRPr="003B146A">
        <w:br/>
      </w:r>
      <w:hyperlink r:id="rId12" w:history="1">
        <w:r w:rsidRPr="0006667D">
          <w:rPr>
            <w:rStyle w:val="Hyperlink"/>
          </w:rPr>
          <w:t>www.TnMarts.com</w:t>
        </w:r>
      </w:hyperlink>
    </w:p>
    <w:p w:rsidR="006410EF" w:rsidRDefault="006410EF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6410EF" w:rsidP="002A4ED5">
            <w:r>
              <w:t xml:space="preserve"> </w:t>
            </w:r>
            <w:sdt>
              <w:sdtPr>
                <w:id w:val="415748049"/>
                <w:placeholder>
                  <w:docPart w:val="E8311F61FBEB4B3A8F252FC8DFC8CA11"/>
                </w:placeholder>
                <w:temporary/>
                <w:showingPlcHdr/>
                <w15:appearance w15:val="hidden"/>
              </w:sdtPr>
              <w:sdtEndPr/>
              <w:sdtContent>
                <w:r w:rsidR="002A4ED5" w:rsidRPr="002A4ED5">
                  <w:t>Submitted by</w:t>
                </w:r>
              </w:sdtContent>
            </w:sdt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2F6E4C3E8B8248FF8C5C40275D5271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B839C66FA0014330BA4DB6B59DF995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062217057"/>
            <w:placeholder>
              <w:docPart w:val="9FE59B0773C64303A9ABB98FFBB791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2001543155"/>
            <w:placeholder>
              <w:docPart w:val="F9C09FA0C22A4AAA9DE9DE70F16BAA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:rsidTr="006410EF">
        <w:sdt>
          <w:sdtPr>
            <w:id w:val="1101532736"/>
            <w:placeholder>
              <w:docPart w:val="7079EBCD622945BDA2A09F27AB8F9D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5DCE4" w:themeFill="text2" w:themeFillTint="33"/>
                <w:vAlign w:val="center"/>
              </w:tcPr>
              <w:p w:rsidR="002A4ED5" w:rsidRPr="006410EF" w:rsidRDefault="002A4ED5" w:rsidP="002A648D">
                <w:pPr>
                  <w:pStyle w:val="TableHeaders"/>
                </w:pPr>
                <w:r w:rsidRPr="006410EF">
                  <w:t>Item</w:t>
                </w:r>
              </w:p>
            </w:tc>
          </w:sdtContent>
        </w:sdt>
        <w:sdt>
          <w:sdtPr>
            <w:id w:val="-734620487"/>
            <w:placeholder>
              <w:docPart w:val="0EE548B8CB5F477AAB2C5BB456E13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5DCE4" w:themeFill="text2" w:themeFillTint="33"/>
                <w:vAlign w:val="center"/>
              </w:tcPr>
              <w:p w:rsidR="002A4ED5" w:rsidRPr="006410EF" w:rsidRDefault="002A4ED5" w:rsidP="002A4ED5">
                <w:pPr>
                  <w:pStyle w:val="TableHeaders"/>
                </w:pPr>
                <w:r w:rsidRPr="006410EF">
                  <w:t>Description</w:t>
                </w:r>
              </w:p>
            </w:tc>
          </w:sdtContent>
        </w:sdt>
        <w:tc>
          <w:tcPr>
            <w:tcW w:w="1077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D5DCE4" w:themeFill="text2" w:themeFillTint="33"/>
            <w:vAlign w:val="center"/>
          </w:tcPr>
          <w:p w:rsidR="002A4ED5" w:rsidRPr="006410EF" w:rsidRDefault="006410EF" w:rsidP="006410EF">
            <w:pPr>
              <w:pStyle w:val="TableHeaders"/>
            </w:pPr>
            <w:r>
              <w:t>Cm/Kg</w:t>
            </w:r>
          </w:p>
        </w:tc>
        <w:sdt>
          <w:sdtPr>
            <w:id w:val="799423125"/>
            <w:placeholder>
              <w:docPart w:val="BCD2DB980E7740B5B93DA9EB5FA295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5DCE4" w:themeFill="text2" w:themeFillTint="33"/>
                <w:vAlign w:val="center"/>
              </w:tcPr>
              <w:p w:rsidR="002A4ED5" w:rsidRPr="006410EF" w:rsidRDefault="002A4ED5" w:rsidP="002A4ED5">
                <w:pPr>
                  <w:pStyle w:val="TableHeaders"/>
                </w:pPr>
                <w:r w:rsidRPr="006410EF">
                  <w:t>Color</w:t>
                </w:r>
              </w:p>
            </w:tc>
          </w:sdtContent>
        </w:sdt>
        <w:sdt>
          <w:sdtPr>
            <w:id w:val="405890554"/>
            <w:placeholder>
              <w:docPart w:val="5BB7C6684BB74058B5F2CA444A67B7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5DCE4" w:themeFill="text2" w:themeFillTint="33"/>
                <w:vAlign w:val="center"/>
              </w:tcPr>
              <w:p w:rsidR="002A4ED5" w:rsidRPr="006410EF" w:rsidRDefault="002A4ED5" w:rsidP="002A4ED5">
                <w:pPr>
                  <w:pStyle w:val="TableHeaders"/>
                </w:pPr>
                <w:r w:rsidRPr="006410EF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02CA0A04167641B096B61133F88263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5DCE4" w:themeFill="text2" w:themeFillTint="33"/>
                <w:vAlign w:val="center"/>
              </w:tcPr>
              <w:p w:rsidR="002A4ED5" w:rsidRPr="006410EF" w:rsidRDefault="002A4ED5" w:rsidP="002A4ED5">
                <w:pPr>
                  <w:pStyle w:val="TableHeaders"/>
                </w:pPr>
                <w:r w:rsidRPr="006410EF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10818CDF0EF74AB8881714A3831EC0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D5DCE4" w:themeFill="text2" w:themeFillTint="33"/>
                <w:vAlign w:val="center"/>
              </w:tcPr>
              <w:p w:rsidR="002A4ED5" w:rsidRPr="006410EF" w:rsidRDefault="002A4ED5" w:rsidP="002A4ED5">
                <w:pPr>
                  <w:pStyle w:val="TableHeaders"/>
                </w:pPr>
                <w:r w:rsidRPr="006410EF">
                  <w:t>Amount</w:t>
                </w:r>
              </w:p>
            </w:tc>
          </w:sdtContent>
        </w:sdt>
      </w:tr>
      <w:tr w:rsidR="002A4ED5" w:rsidRPr="002A4ED5" w:rsidTr="006410EF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0000" w:themeFill="text1"/>
            <w:vAlign w:val="center"/>
          </w:tcPr>
          <w:p w:rsidR="002A4ED5" w:rsidRPr="002A4ED5" w:rsidRDefault="006410EF" w:rsidP="006410EF">
            <w:pPr>
              <w:pStyle w:val="TableSubheadings"/>
            </w:pPr>
            <w:r>
              <w:t>dimensions</w:t>
            </w:r>
          </w:p>
        </w:tc>
        <w:tc>
          <w:tcPr>
            <w:tcW w:w="591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0000" w:themeFill="text1"/>
            <w:vAlign w:val="center"/>
          </w:tcPr>
          <w:p w:rsidR="002A4ED5" w:rsidRPr="002A4ED5" w:rsidRDefault="006410EF" w:rsidP="006410EF">
            <w:pPr>
              <w:pStyle w:val="TableSubheadings"/>
            </w:pPr>
            <w:r>
              <w:t>Weight</w:t>
            </w:r>
          </w:p>
        </w:tc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2A4ED5" w:rsidRPr="002A4ED5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2A4ED5" w:rsidRPr="002A4ED5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2A4ED5" w:rsidRPr="002A4ED5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2A4ED5" w:rsidRPr="002A4ED5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A4ED5" w:rsidRPr="002A4ED5" w:rsidRDefault="002A4ED5" w:rsidP="002A4ED5"/>
        </w:tc>
      </w:tr>
      <w:tr w:rsidR="006410EF" w:rsidRPr="002A4ED5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410EF" w:rsidRPr="002A4ED5" w:rsidRDefault="006410EF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410EF" w:rsidRPr="002A4ED5" w:rsidRDefault="006410EF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410EF" w:rsidRPr="002A4ED5" w:rsidRDefault="006410EF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410EF" w:rsidRPr="002A4ED5" w:rsidRDefault="006410EF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410EF" w:rsidRPr="002A4ED5" w:rsidRDefault="006410EF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410EF" w:rsidRPr="002A4ED5" w:rsidRDefault="006410EF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410EF" w:rsidRPr="002A4ED5" w:rsidRDefault="006410EF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410EF" w:rsidRPr="002A4ED5" w:rsidRDefault="006410EF" w:rsidP="002A4ED5"/>
        </w:tc>
      </w:tr>
      <w:tr w:rsidR="002A4ED5" w:rsidRPr="002A4ED5" w:rsidTr="00AD1AD3">
        <w:tc>
          <w:tcPr>
            <w:tcW w:w="451" w:type="pct"/>
            <w:tcBorders>
              <w:top w:val="single" w:sz="4" w:space="0" w:color="auto"/>
            </w:tcBorders>
          </w:tcPr>
          <w:p w:rsidR="002A4ED5" w:rsidRPr="002A4ED5" w:rsidRDefault="002A4ED5" w:rsidP="002A4ED5">
            <w:bookmarkStart w:id="0" w:name="_GoBack"/>
            <w:bookmarkEnd w:id="0"/>
          </w:p>
        </w:tc>
        <w:tc>
          <w:tcPr>
            <w:tcW w:w="1459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sdt>
          <w:sdtPr>
            <w:id w:val="2064670704"/>
            <w:placeholder>
              <w:docPart w:val="2AFDDAAD33D24B58B711EF0176E5ECBA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:rsidR="002A4ED5" w:rsidRPr="002A4ED5" w:rsidRDefault="002A4ED5" w:rsidP="002A4ED5">
            <w:pPr>
              <w:rPr>
                <w:b/>
              </w:rPr>
            </w:pPr>
          </w:p>
        </w:tc>
      </w:tr>
    </w:tbl>
    <w:p w:rsidR="00806FF3" w:rsidRPr="00562601" w:rsidRDefault="00806FF3" w:rsidP="006410EF"/>
    <w:sectPr w:rsidR="00806FF3" w:rsidRPr="00562601" w:rsidSect="006250A2">
      <w:footerReference w:type="default" r:id="rId13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27F" w:rsidRDefault="00B8327F" w:rsidP="00650259">
      <w:pPr>
        <w:spacing w:line="240" w:lineRule="auto"/>
      </w:pPr>
      <w:r>
        <w:separator/>
      </w:r>
    </w:p>
  </w:endnote>
  <w:endnote w:type="continuationSeparator" w:id="0">
    <w:p w:rsidR="00B8327F" w:rsidRDefault="00B8327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945F169-BDD0-4B8D-9197-6F1431D739EA}"/>
    <w:embedBold r:id="rId2" w:fontKey="{4FB3B4D7-1E48-4FDE-BA03-B33E436AEF65}"/>
    <w:embedItalic r:id="rId3" w:fontKey="{96A505F0-C4FC-450C-A144-9AB6822ADB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1883604-C190-4303-9EC3-6DEE714B1C31}"/>
    <w:embedBold r:id="rId5" w:fontKey="{9A7EAB2E-856B-48A0-A84E-C6991BF20394}"/>
    <w:embedItalic r:id="rId6" w:fontKey="{8125D247-FE61-43F0-B933-C28BE699FBD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AE81B59-ECF1-4B48-B456-16AC0EE97D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F6D314D-D932-4D9C-B456-B5D084E2360D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9" w:fontKey="{4A81F234-B7E7-4FE1-A6FF-AEE14FE6262A}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10" w:subsetted="1" w:fontKey="{1E8BF769-6425-4582-B42A-7457CDD24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601" w:rsidRDefault="006410EF" w:rsidP="002A648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BE2AD01" wp14:editId="5213DE85">
              <wp:simplePos x="0" y="0"/>
              <wp:positionH relativeFrom="margin">
                <wp:align>left</wp:align>
              </wp:positionH>
              <wp:positionV relativeFrom="bottomMargin">
                <wp:posOffset>1905</wp:posOffset>
              </wp:positionV>
              <wp:extent cx="2095500" cy="444500"/>
              <wp:effectExtent l="0" t="0" r="0" b="1270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0EF" w:rsidRPr="006410EF" w:rsidRDefault="006410EF" w:rsidP="006410EF">
                          <w:pPr>
                            <w:spacing w:line="279" w:lineRule="exact"/>
                            <w:ind w:left="20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 w:rsidRPr="006410EF">
                            <w:rPr>
                              <w:rFonts w:ascii="Malgun Gothic" w:hAnsi="Malgun Gothic"/>
                              <w:b/>
                              <w:color w:val="3A3838"/>
                              <w:w w:val="95"/>
                              <w:sz w:val="20"/>
                            </w:rPr>
                            <w:t>©</w:t>
                          </w:r>
                          <w:r w:rsidRPr="006410EF">
                            <w:rPr>
                              <w:rFonts w:ascii="Tahoma" w:hAnsi="Tahoma"/>
                              <w:b/>
                              <w:color w:val="3A3838"/>
                              <w:w w:val="95"/>
                              <w:sz w:val="20"/>
                            </w:rPr>
                            <w:t>TnMart Trading</w:t>
                          </w:r>
                          <w:r w:rsidRPr="006410EF">
                            <w:rPr>
                              <w:rFonts w:ascii="Tahoma" w:hAnsi="Tahoma"/>
                              <w:b/>
                              <w:color w:val="3A3838"/>
                              <w:spacing w:val="13"/>
                              <w:sz w:val="20"/>
                            </w:rPr>
                            <w:t xml:space="preserve"> </w:t>
                          </w:r>
                          <w:r w:rsidRPr="006410EF">
                            <w:rPr>
                              <w:rFonts w:ascii="Tahoma" w:hAnsi="Tahoma"/>
                              <w:b/>
                              <w:color w:val="3A3838"/>
                              <w:w w:val="95"/>
                              <w:sz w:val="20"/>
                            </w:rPr>
                            <w:t>Group</w:t>
                          </w:r>
                          <w:r w:rsidRPr="006410EF">
                            <w:rPr>
                              <w:rFonts w:ascii="Tahoma" w:hAnsi="Tahoma"/>
                              <w:b/>
                              <w:color w:val="3A3838"/>
                              <w:spacing w:val="14"/>
                              <w:sz w:val="20"/>
                            </w:rPr>
                            <w:t xml:space="preserve"> </w:t>
                          </w:r>
                          <w:r w:rsidRPr="006410EF">
                            <w:rPr>
                              <w:rFonts w:ascii="Tahoma" w:hAnsi="Tahoma"/>
                              <w:b/>
                              <w:color w:val="3A3838"/>
                              <w:spacing w:val="-5"/>
                              <w:w w:val="95"/>
                              <w:sz w:val="20"/>
                            </w:rPr>
                            <w:t>LTD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2AD0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0;margin-top:.15pt;width:165pt;height:3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" filled="f" stroked="f">
              <v:textbox inset="0,0,0,0">
                <w:txbxContent>
                  <w:p w:rsidR="006410EF" w:rsidRPr="006410EF" w:rsidRDefault="006410EF" w:rsidP="006410EF">
                    <w:pPr>
                      <w:spacing w:line="279" w:lineRule="exact"/>
                      <w:ind w:left="20"/>
                      <w:rPr>
                        <w:rFonts w:ascii="Tahoma" w:hAnsi="Tahoma"/>
                        <w:b/>
                        <w:sz w:val="20"/>
                      </w:rPr>
                    </w:pPr>
                    <w:r w:rsidRPr="006410EF">
                      <w:rPr>
                        <w:rFonts w:ascii="Malgun Gothic" w:hAnsi="Malgun Gothic"/>
                        <w:b/>
                        <w:color w:val="3A3838"/>
                        <w:w w:val="95"/>
                        <w:sz w:val="20"/>
                      </w:rPr>
                      <w:t>©</w:t>
                    </w:r>
                    <w:r w:rsidRPr="006410EF">
                      <w:rPr>
                        <w:rFonts w:ascii="Tahoma" w:hAnsi="Tahoma"/>
                        <w:b/>
                        <w:color w:val="3A3838"/>
                        <w:w w:val="95"/>
                        <w:sz w:val="20"/>
                      </w:rPr>
                      <w:t>TnMart Trading</w:t>
                    </w:r>
                    <w:r w:rsidRPr="006410EF">
                      <w:rPr>
                        <w:rFonts w:ascii="Tahoma" w:hAnsi="Tahoma"/>
                        <w:b/>
                        <w:color w:val="3A3838"/>
                        <w:spacing w:val="13"/>
                        <w:sz w:val="20"/>
                      </w:rPr>
                      <w:t xml:space="preserve"> </w:t>
                    </w:r>
                    <w:r w:rsidRPr="006410EF">
                      <w:rPr>
                        <w:rFonts w:ascii="Tahoma" w:hAnsi="Tahoma"/>
                        <w:b/>
                        <w:color w:val="3A3838"/>
                        <w:w w:val="95"/>
                        <w:sz w:val="20"/>
                      </w:rPr>
                      <w:t>Group</w:t>
                    </w:r>
                    <w:r w:rsidRPr="006410EF">
                      <w:rPr>
                        <w:rFonts w:ascii="Tahoma" w:hAnsi="Tahoma"/>
                        <w:b/>
                        <w:color w:val="3A3838"/>
                        <w:spacing w:val="14"/>
                        <w:sz w:val="20"/>
                      </w:rPr>
                      <w:t xml:space="preserve"> </w:t>
                    </w:r>
                    <w:r w:rsidRPr="006410EF">
                      <w:rPr>
                        <w:rFonts w:ascii="Tahoma" w:hAnsi="Tahoma"/>
                        <w:b/>
                        <w:color w:val="3A3838"/>
                        <w:spacing w:val="-5"/>
                        <w:w w:val="95"/>
                        <w:sz w:val="20"/>
                      </w:rPr>
                      <w:t>LTD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27F" w:rsidRDefault="00B8327F" w:rsidP="00650259">
      <w:pPr>
        <w:spacing w:line="240" w:lineRule="auto"/>
      </w:pPr>
      <w:r>
        <w:separator/>
      </w:r>
    </w:p>
  </w:footnote>
  <w:footnote w:type="continuationSeparator" w:id="0">
    <w:p w:rsidR="00B8327F" w:rsidRDefault="00B8327F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EF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547B8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410EF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8327F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nMarts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ouma\AppData\Roaming\Microsoft\Templates\Logowear%20order%20form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311F61FBEB4B3A8F252FC8DFC8C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9B103-9FC2-405D-9C27-D5FBE914206E}"/>
      </w:docPartPr>
      <w:docPartBody>
        <w:p w:rsidR="00000000" w:rsidRDefault="00A73E10">
          <w:pPr>
            <w:pStyle w:val="E8311F61FBEB4B3A8F252FC8DFC8CA11"/>
          </w:pPr>
          <w:r w:rsidRPr="002A4ED5">
            <w:t>Submitted by</w:t>
          </w:r>
        </w:p>
      </w:docPartBody>
    </w:docPart>
    <w:docPart>
      <w:docPartPr>
        <w:name w:val="2F6E4C3E8B8248FF8C5C40275D527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6D15C-A02C-406D-8CBB-61674336227D}"/>
      </w:docPartPr>
      <w:docPartBody>
        <w:p w:rsidR="00000000" w:rsidRDefault="00A73E10">
          <w:pPr>
            <w:pStyle w:val="2F6E4C3E8B8248FF8C5C40275D5271F6"/>
          </w:pPr>
          <w:r w:rsidRPr="002A4ED5">
            <w:t>Phone</w:t>
          </w:r>
        </w:p>
      </w:docPartBody>
    </w:docPart>
    <w:docPart>
      <w:docPartPr>
        <w:name w:val="B839C66FA0014330BA4DB6B59DF99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C3CDC-CA19-49E3-B078-781D0D0431BB}"/>
      </w:docPartPr>
      <w:docPartBody>
        <w:p w:rsidR="00000000" w:rsidRDefault="00A73E10">
          <w:pPr>
            <w:pStyle w:val="B839C66FA0014330BA4DB6B59DF995CA"/>
          </w:pPr>
          <w:r w:rsidRPr="002A4ED5">
            <w:t>Email</w:t>
          </w:r>
        </w:p>
      </w:docPartBody>
    </w:docPart>
    <w:docPart>
      <w:docPartPr>
        <w:name w:val="9FE59B0773C64303A9ABB98FFBB7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09018-0105-4772-9BF3-E3C785BBF9F0}"/>
      </w:docPartPr>
      <w:docPartBody>
        <w:p w:rsidR="00000000" w:rsidRDefault="00A73E10">
          <w:pPr>
            <w:pStyle w:val="9FE59B0773C64303A9ABB98FFBB79123"/>
          </w:pPr>
          <w:r w:rsidRPr="002A4ED5">
            <w:t>Address</w:t>
          </w:r>
        </w:p>
      </w:docPartBody>
    </w:docPart>
    <w:docPart>
      <w:docPartPr>
        <w:name w:val="F9C09FA0C22A4AAA9DE9DE70F16BA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774C9-1398-4EAE-A351-A014A68D7F3E}"/>
      </w:docPartPr>
      <w:docPartBody>
        <w:p w:rsidR="00000000" w:rsidRDefault="00A73E10">
          <w:pPr>
            <w:pStyle w:val="F9C09FA0C22A4AAA9DE9DE70F16BAA61"/>
          </w:pPr>
          <w:r w:rsidRPr="002A4ED5">
            <w:t>City/State/Zip</w:t>
          </w:r>
        </w:p>
      </w:docPartBody>
    </w:docPart>
    <w:docPart>
      <w:docPartPr>
        <w:name w:val="7079EBCD622945BDA2A09F27AB8F9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99595-263A-46F1-9728-D78C3E96DF23}"/>
      </w:docPartPr>
      <w:docPartBody>
        <w:p w:rsidR="00000000" w:rsidRDefault="00A73E10">
          <w:pPr>
            <w:pStyle w:val="7079EBCD622945BDA2A09F27AB8F9DC5"/>
          </w:pPr>
          <w:r w:rsidRPr="002A648D">
            <w:t>Item</w:t>
          </w:r>
        </w:p>
      </w:docPartBody>
    </w:docPart>
    <w:docPart>
      <w:docPartPr>
        <w:name w:val="0EE548B8CB5F477AAB2C5BB456E13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23A35-E070-4030-A8DA-C970B538C343}"/>
      </w:docPartPr>
      <w:docPartBody>
        <w:p w:rsidR="00000000" w:rsidRDefault="00A73E10">
          <w:pPr>
            <w:pStyle w:val="0EE548B8CB5F477AAB2C5BB456E13EC2"/>
          </w:pPr>
          <w:r w:rsidRPr="002A4ED5">
            <w:t>Description</w:t>
          </w:r>
        </w:p>
      </w:docPartBody>
    </w:docPart>
    <w:docPart>
      <w:docPartPr>
        <w:name w:val="BCD2DB980E7740B5B93DA9EB5FA29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D10DD-2863-447F-BF47-755C08D5B166}"/>
      </w:docPartPr>
      <w:docPartBody>
        <w:p w:rsidR="00000000" w:rsidRDefault="00A73E10">
          <w:pPr>
            <w:pStyle w:val="BCD2DB980E7740B5B93DA9EB5FA295A7"/>
          </w:pPr>
          <w:r w:rsidRPr="002A4ED5">
            <w:t>Color</w:t>
          </w:r>
        </w:p>
      </w:docPartBody>
    </w:docPart>
    <w:docPart>
      <w:docPartPr>
        <w:name w:val="5BB7C6684BB74058B5F2CA444A67B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CF06D-70E0-4293-83FC-AD59A7749E10}"/>
      </w:docPartPr>
      <w:docPartBody>
        <w:p w:rsidR="00000000" w:rsidRDefault="00A73E10">
          <w:pPr>
            <w:pStyle w:val="5BB7C6684BB74058B5F2CA444A67B749"/>
          </w:pPr>
          <w:r w:rsidRPr="002A4ED5">
            <w:t>Quantity</w:t>
          </w:r>
        </w:p>
      </w:docPartBody>
    </w:docPart>
    <w:docPart>
      <w:docPartPr>
        <w:name w:val="02CA0A04167641B096B61133F8826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6952C-A995-405F-A8A4-FD6F71D1B7A3}"/>
      </w:docPartPr>
      <w:docPartBody>
        <w:p w:rsidR="00000000" w:rsidRDefault="00A73E10">
          <w:pPr>
            <w:pStyle w:val="02CA0A04167641B096B61133F882631A"/>
          </w:pPr>
          <w:r w:rsidRPr="002A4ED5">
            <w:t>Unit Price</w:t>
          </w:r>
        </w:p>
      </w:docPartBody>
    </w:docPart>
    <w:docPart>
      <w:docPartPr>
        <w:name w:val="10818CDF0EF74AB8881714A3831EC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18266-2D12-4E5A-8084-22711BF83403}"/>
      </w:docPartPr>
      <w:docPartBody>
        <w:p w:rsidR="00000000" w:rsidRDefault="00A73E10">
          <w:pPr>
            <w:pStyle w:val="10818CDF0EF74AB8881714A3831EC017"/>
          </w:pPr>
          <w:r w:rsidRPr="002A4ED5">
            <w:t>Amount</w:t>
          </w:r>
        </w:p>
      </w:docPartBody>
    </w:docPart>
    <w:docPart>
      <w:docPartPr>
        <w:name w:val="2AFDDAAD33D24B58B711EF0176E5E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5E6D6-CB16-4FDB-BED8-95B9FEE38FF0}"/>
      </w:docPartPr>
      <w:docPartBody>
        <w:p w:rsidR="00000000" w:rsidRDefault="00A73E10">
          <w:pPr>
            <w:pStyle w:val="2AFDDAAD33D24B58B711EF0176E5ECBA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E10"/>
    <w:rsid w:val="00A7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311F61FBEB4B3A8F252FC8DFC8CA11">
    <w:name w:val="E8311F61FBEB4B3A8F252FC8DFC8CA11"/>
  </w:style>
  <w:style w:type="paragraph" w:customStyle="1" w:styleId="2F6E4C3E8B8248FF8C5C40275D5271F6">
    <w:name w:val="2F6E4C3E8B8248FF8C5C40275D5271F6"/>
  </w:style>
  <w:style w:type="paragraph" w:customStyle="1" w:styleId="B839C66FA0014330BA4DB6B59DF995CA">
    <w:name w:val="B839C66FA0014330BA4DB6B59DF995CA"/>
  </w:style>
  <w:style w:type="paragraph" w:customStyle="1" w:styleId="9FE59B0773C64303A9ABB98FFBB79123">
    <w:name w:val="9FE59B0773C64303A9ABB98FFBB79123"/>
  </w:style>
  <w:style w:type="paragraph" w:customStyle="1" w:styleId="F9C09FA0C22A4AAA9DE9DE70F16BAA61">
    <w:name w:val="F9C09FA0C22A4AAA9DE9DE70F16BAA61"/>
  </w:style>
  <w:style w:type="paragraph" w:customStyle="1" w:styleId="7079EBCD622945BDA2A09F27AB8F9DC5">
    <w:name w:val="7079EBCD622945BDA2A09F27AB8F9DC5"/>
  </w:style>
  <w:style w:type="paragraph" w:customStyle="1" w:styleId="0EE548B8CB5F477AAB2C5BB456E13EC2">
    <w:name w:val="0EE548B8CB5F477AAB2C5BB456E13EC2"/>
  </w:style>
  <w:style w:type="paragraph" w:customStyle="1" w:styleId="E3DAF082B8FB41858DE7814FF36AC080">
    <w:name w:val="E3DAF082B8FB41858DE7814FF36AC080"/>
  </w:style>
  <w:style w:type="paragraph" w:customStyle="1" w:styleId="BCD2DB980E7740B5B93DA9EB5FA295A7">
    <w:name w:val="BCD2DB980E7740B5B93DA9EB5FA295A7"/>
  </w:style>
  <w:style w:type="paragraph" w:customStyle="1" w:styleId="5BB7C6684BB74058B5F2CA444A67B749">
    <w:name w:val="5BB7C6684BB74058B5F2CA444A67B749"/>
  </w:style>
  <w:style w:type="paragraph" w:customStyle="1" w:styleId="02CA0A04167641B096B61133F882631A">
    <w:name w:val="02CA0A04167641B096B61133F882631A"/>
  </w:style>
  <w:style w:type="paragraph" w:customStyle="1" w:styleId="10818CDF0EF74AB8881714A3831EC017">
    <w:name w:val="10818CDF0EF74AB8881714A3831EC017"/>
  </w:style>
  <w:style w:type="paragraph" w:customStyle="1" w:styleId="34DC5B4127D54E2E98A0C4E6EB2B9BD8">
    <w:name w:val="34DC5B4127D54E2E98A0C4E6EB2B9BD8"/>
  </w:style>
  <w:style w:type="paragraph" w:customStyle="1" w:styleId="16C6956248F14903B38A7FB7F3B33E7D">
    <w:name w:val="16C6956248F14903B38A7FB7F3B33E7D"/>
  </w:style>
  <w:style w:type="paragraph" w:customStyle="1" w:styleId="2AFDDAAD33D24B58B711EF0176E5ECBA">
    <w:name w:val="2AFDDAAD33D24B58B711EF0176E5EC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515755-B28C-4621-B5D9-4C0DFE63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form(2)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2022-09-30T05:44:00Z</dcterms:created>
  <dcterms:modified xsi:type="dcterms:W3CDTF">2022-09-30T05:57:00Z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